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1070"/>
      </w:tblGrid>
      <w:tr w:rsidR="002A4ED5" w:rsidRPr="002A4ED5" w14:paraId="444F6011" w14:textId="77777777" w:rsidTr="002A4ED5">
        <w:tc>
          <w:tcPr>
            <w:tcW w:w="729" w:type="pct"/>
            <w:vAlign w:val="bottom"/>
          </w:tcPr>
          <w:p w14:paraId="52AA8AB9" w14:textId="5AE8890A" w:rsidR="002A4ED5" w:rsidRPr="002A4ED5" w:rsidRDefault="005D1EA1" w:rsidP="002A4ED5">
            <w:r>
              <w:t>Name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7398B472" w14:textId="77777777" w:rsidR="002A4ED5" w:rsidRPr="002A4ED5" w:rsidRDefault="002A4ED5" w:rsidP="002A4ED5"/>
        </w:tc>
      </w:tr>
      <w:tr w:rsidR="002A4ED5" w:rsidRPr="002A4ED5" w14:paraId="5FDE0A53" w14:textId="77777777" w:rsidTr="002A4ED5">
        <w:sdt>
          <w:sdtPr>
            <w:id w:val="1692185716"/>
            <w:placeholder>
              <w:docPart w:val="109F7B91CA9C4B2E82D1C7414363364C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34254052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142162F5" w14:textId="77777777" w:rsidR="002A4ED5" w:rsidRPr="002A4ED5" w:rsidRDefault="002A4ED5" w:rsidP="002A4ED5"/>
        </w:tc>
      </w:tr>
      <w:tr w:rsidR="002A4ED5" w:rsidRPr="002A4ED5" w14:paraId="1FA4D9D2" w14:textId="77777777" w:rsidTr="002A4ED5">
        <w:sdt>
          <w:sdtPr>
            <w:id w:val="639315362"/>
            <w:placeholder>
              <w:docPart w:val="A18987A134494C8CBFD0B36998F06756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643EEA44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5CAE23EB" w14:textId="77777777" w:rsidR="002A4ED5" w:rsidRPr="002A4ED5" w:rsidRDefault="002A4ED5" w:rsidP="002A4ED5"/>
        </w:tc>
      </w:tr>
      <w:tr w:rsidR="002A4ED5" w:rsidRPr="002A4ED5" w14:paraId="445EF44E" w14:textId="77777777" w:rsidTr="002A4ED5">
        <w:tc>
          <w:tcPr>
            <w:tcW w:w="729" w:type="pct"/>
            <w:vAlign w:val="bottom"/>
          </w:tcPr>
          <w:p w14:paraId="124512E7" w14:textId="5CF8BD55" w:rsidR="002A4ED5" w:rsidRPr="002A4ED5" w:rsidRDefault="00B14B29" w:rsidP="002A4ED5">
            <w:r>
              <w:t>Postal Address</w:t>
            </w:r>
          </w:p>
        </w:tc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EF2D193" w14:textId="77777777" w:rsidR="002A4ED5" w:rsidRPr="002A4ED5" w:rsidRDefault="002A4ED5" w:rsidP="002A4ED5"/>
        </w:tc>
      </w:tr>
      <w:tr w:rsidR="002A4ED5" w:rsidRPr="002A4ED5" w14:paraId="1BF743B6" w14:textId="77777777" w:rsidTr="002A4ED5">
        <w:tc>
          <w:tcPr>
            <w:tcW w:w="729" w:type="pct"/>
            <w:vAlign w:val="bottom"/>
          </w:tcPr>
          <w:p w14:paraId="09CF3094" w14:textId="32237206" w:rsidR="002A4ED5" w:rsidRPr="002A4ED5" w:rsidRDefault="00B14B29" w:rsidP="002A4ED5">
            <w:r>
              <w:t>City/Postcode</w:t>
            </w:r>
          </w:p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6C8741E1" w14:textId="3B0BB5AF" w:rsidR="002A4ED5" w:rsidRPr="002A4ED5" w:rsidRDefault="002A4ED5" w:rsidP="002A4ED5"/>
        </w:tc>
      </w:tr>
    </w:tbl>
    <w:p w14:paraId="21D6935B" w14:textId="758CDCD5" w:rsidR="00B14B29" w:rsidRDefault="00272B4A" w:rsidP="00B14B29">
      <w:pPr>
        <w:pStyle w:val="NoSpacing"/>
      </w:pPr>
      <w:r>
        <w:rPr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741D43E" wp14:editId="732EF3D9">
                <wp:simplePos x="0" y="0"/>
                <wp:positionH relativeFrom="margin">
                  <wp:posOffset>-9525</wp:posOffset>
                </wp:positionH>
                <wp:positionV relativeFrom="paragraph">
                  <wp:posOffset>170180</wp:posOffset>
                </wp:positionV>
                <wp:extent cx="1714500" cy="19526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45706" w14:textId="52FD8902" w:rsidR="009A51DE" w:rsidRDefault="009A51DE">
                            <w:r w:rsidRPr="009A51DE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637E01F8" wp14:editId="46CDB656">
                                  <wp:extent cx="1600200" cy="1838325"/>
                                  <wp:effectExtent l="0" t="0" r="0" b="952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18003" t="10564" r="27988" b="250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8703" cy="18480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327820" w14:textId="18826DC1" w:rsidR="00B14B29" w:rsidRDefault="00B14B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741D43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75pt;margin-top:13.4pt;width:135pt;height:153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" stroked="f">
                <v:textbox>
                  <w:txbxContent>
                    <w:p w14:paraId="57545706" w14:textId="52FD8902" w:rsidR="009A51DE" w:rsidRDefault="009A51DE">
                      <w:r w:rsidRPr="009A51DE">
                        <w:rPr>
                          <w:noProof/>
                        </w:rPr>
                        <w:drawing>
                          <wp:inline distT="0" distB="0" distL="0" distR="0" wp14:anchorId="637E01F8" wp14:editId="46CDB656">
                            <wp:extent cx="1600200" cy="1838325"/>
                            <wp:effectExtent l="0" t="0" r="0" b="952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18003" t="10564" r="27988" b="250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08703" cy="184809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327820" w14:textId="18826DC1" w:rsidR="00B14B29" w:rsidRDefault="00B14B29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746A489" wp14:editId="570557BF">
                <wp:simplePos x="0" y="0"/>
                <wp:positionH relativeFrom="column">
                  <wp:posOffset>1666240</wp:posOffset>
                </wp:positionH>
                <wp:positionV relativeFrom="paragraph">
                  <wp:posOffset>227330</wp:posOffset>
                </wp:positionV>
                <wp:extent cx="1647825" cy="1943100"/>
                <wp:effectExtent l="0" t="0" r="9525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A6EB3" w14:textId="37B63418" w:rsidR="00B14B29" w:rsidRDefault="00CE0D74">
                            <w:r w:rsidRPr="00CE0D74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63F94EC3" wp14:editId="0548AC08">
                                  <wp:extent cx="1438275" cy="1937385"/>
                                  <wp:effectExtent l="0" t="0" r="9525" b="571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0359" cy="19401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A51DE" w:rsidRPr="009A51DE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1B6D18AC" wp14:editId="490C0C82">
                                  <wp:extent cx="1466850" cy="1842770"/>
                                  <wp:effectExtent l="0" t="0" r="0" b="508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6850" cy="1842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E12A7" w:rsidRPr="002E12A7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207F1096" wp14:editId="79FE6D8D">
                                  <wp:extent cx="1390650" cy="1802765"/>
                                  <wp:effectExtent l="0" t="0" r="0" b="698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0650" cy="1802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46A48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31.2pt;margin-top:17.9pt;width:129.75pt;height:15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" stroked="f">
                <v:textbox>
                  <w:txbxContent>
                    <w:p w14:paraId="612A6EB3" w14:textId="37B63418" w:rsidR="00B14B29" w:rsidRDefault="00CE0D74">
                      <w:r w:rsidRPr="00CE0D74"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63F94EC3" wp14:editId="0548AC08">
                            <wp:extent cx="1438275" cy="1937385"/>
                            <wp:effectExtent l="0" t="0" r="9525" b="571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0359" cy="19401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A51DE" w:rsidRPr="009A51DE"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1B6D18AC" wp14:editId="490C0C82">
                            <wp:extent cx="1466850" cy="1842770"/>
                            <wp:effectExtent l="0" t="0" r="0" b="508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6850" cy="1842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E12A7" w:rsidRPr="002E12A7"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207F1096" wp14:editId="79FE6D8D">
                            <wp:extent cx="1390650" cy="1802765"/>
                            <wp:effectExtent l="0" t="0" r="0" b="698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0650" cy="1802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CD10815" wp14:editId="1D3CDA07">
                <wp:simplePos x="0" y="0"/>
                <wp:positionH relativeFrom="column">
                  <wp:posOffset>3276600</wp:posOffset>
                </wp:positionH>
                <wp:positionV relativeFrom="paragraph">
                  <wp:posOffset>227330</wp:posOffset>
                </wp:positionV>
                <wp:extent cx="1647825" cy="1943100"/>
                <wp:effectExtent l="0" t="0" r="9525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812BF" w14:textId="14E56EAB" w:rsidR="00B14B29" w:rsidRDefault="00822FB0" w:rsidP="00B14B29">
                            <w:r w:rsidRPr="00822FB0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40D34759" wp14:editId="6DAB7E86">
                                  <wp:extent cx="1381125" cy="1743075"/>
                                  <wp:effectExtent l="0" t="0" r="9525" b="952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8213" cy="17520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A51DE" w:rsidRPr="009A51DE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34C89C4C" wp14:editId="227E5D88">
                                  <wp:extent cx="1476375" cy="1842770"/>
                                  <wp:effectExtent l="0" t="0" r="9525" b="508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6375" cy="1842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10815" id="Text Box 3" o:spid="_x0000_s1028" type="#_x0000_t202" style="position:absolute;margin-left:258pt;margin-top:17.9pt;width:129.75pt;height:15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" stroked="f">
                <v:textbox>
                  <w:txbxContent>
                    <w:p w14:paraId="0BC812BF" w14:textId="14E56EAB" w:rsidR="00B14B29" w:rsidRDefault="00822FB0" w:rsidP="00B14B29">
                      <w:r w:rsidRPr="00822FB0"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40D34759" wp14:editId="6DAB7E86">
                            <wp:extent cx="1381125" cy="1743075"/>
                            <wp:effectExtent l="0" t="0" r="9525" b="952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8213" cy="17520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A51DE" w:rsidRPr="009A51DE">
                        <w:rPr>
                          <w:noProof/>
                          <w:lang w:val="en-AU" w:eastAsia="en-AU"/>
                        </w:rPr>
                        <w:drawing>
                          <wp:inline distT="0" distB="0" distL="0" distR="0" wp14:anchorId="34C89C4C" wp14:editId="227E5D88">
                            <wp:extent cx="1476375" cy="1842770"/>
                            <wp:effectExtent l="0" t="0" r="9525" b="508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6375" cy="1842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4571348" wp14:editId="16B07772">
                <wp:simplePos x="0" y="0"/>
                <wp:positionH relativeFrom="column">
                  <wp:posOffset>4895850</wp:posOffset>
                </wp:positionH>
                <wp:positionV relativeFrom="paragraph">
                  <wp:posOffset>208280</wp:posOffset>
                </wp:positionV>
                <wp:extent cx="1733550" cy="1947545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94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029AD" w14:textId="5AE5FCDE" w:rsidR="00B14B29" w:rsidRDefault="009A51DE" w:rsidP="00B14B29">
                            <w:r w:rsidRPr="009A51DE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4422C95C" wp14:editId="24511DE2">
                                  <wp:extent cx="1590675" cy="1871345"/>
                                  <wp:effectExtent l="0" t="0" r="9525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0675" cy="1871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971E9" w:rsidRPr="00D971E9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41C3F719" wp14:editId="3A5F47BA">
                                  <wp:extent cx="1476375" cy="1871345"/>
                                  <wp:effectExtent l="0" t="0" r="9525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6375" cy="1871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571348" id="Text Box 4" o:spid="_x0000_s1029" type="#_x0000_t202" style="position:absolute;margin-left:385.5pt;margin-top:16.4pt;width:136.5pt;height:153.3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" stroked="f">
                <v:textbox>
                  <w:txbxContent>
                    <w:p w14:paraId="01E029AD" w14:textId="5AE5FCDE" w:rsidR="00B14B29" w:rsidRDefault="009A51DE" w:rsidP="00B14B29">
                      <w:r w:rsidRPr="009A51DE">
                        <w:drawing>
                          <wp:inline distT="0" distB="0" distL="0" distR="0" wp14:anchorId="4422C95C" wp14:editId="24511DE2">
                            <wp:extent cx="1590675" cy="1871345"/>
                            <wp:effectExtent l="0" t="0" r="9525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0675" cy="1871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971E9" w:rsidRPr="00D971E9">
                        <w:drawing>
                          <wp:inline distT="0" distB="0" distL="0" distR="0" wp14:anchorId="41C3F719" wp14:editId="3A5F47BA">
                            <wp:extent cx="1476375" cy="1871345"/>
                            <wp:effectExtent l="0" t="0" r="9525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6375" cy="1871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2350749" wp14:editId="33D8975B">
                <wp:simplePos x="0" y="0"/>
                <wp:positionH relativeFrom="margin">
                  <wp:align>right</wp:align>
                </wp:positionH>
                <wp:positionV relativeFrom="paragraph">
                  <wp:posOffset>208280</wp:posOffset>
                </wp:positionV>
                <wp:extent cx="1657350" cy="1933575"/>
                <wp:effectExtent l="0" t="0" r="0" b="9525"/>
                <wp:wrapSquare wrapText="bothSides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24EA1" w14:textId="47231CEA" w:rsidR="009A51DE" w:rsidRDefault="009A51DE" w:rsidP="00D971E9">
                            <w:r w:rsidRPr="009A51DE">
                              <w:rPr>
                                <w:noProof/>
                                <w:lang w:val="en-AU" w:eastAsia="en-AU"/>
                              </w:rPr>
                              <w:drawing>
                                <wp:inline distT="0" distB="0" distL="0" distR="0" wp14:anchorId="291910C8" wp14:editId="14A3CEE0">
                                  <wp:extent cx="1438275" cy="1743075"/>
                                  <wp:effectExtent l="0" t="0" r="9525" b="9525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7"/>
                                          <a:srcRect l="17328" t="15068" r="7811" b="189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9069" cy="17561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6DECFA" w14:textId="12AE8C06" w:rsidR="00D971E9" w:rsidRDefault="00D971E9" w:rsidP="00D971E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350749" id="Text Box 20" o:spid="_x0000_s1030" type="#_x0000_t202" style="position:absolute;margin-left:79.3pt;margin-top:16.4pt;width:130.5pt;height:152.2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" stroked="f">
                <v:textbox>
                  <w:txbxContent>
                    <w:p w14:paraId="17F24EA1" w14:textId="47231CEA" w:rsidR="009A51DE" w:rsidRDefault="009A51DE" w:rsidP="00D971E9">
                      <w:r w:rsidRPr="009A51DE">
                        <w:drawing>
                          <wp:inline distT="0" distB="0" distL="0" distR="0" wp14:anchorId="291910C8" wp14:editId="14A3CEE0">
                            <wp:extent cx="1438275" cy="1743075"/>
                            <wp:effectExtent l="0" t="0" r="9525" b="9525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8"/>
                                    <a:srcRect l="17328" t="15068" r="7811" b="189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49069" cy="175615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6DECFA" w14:textId="12AE8C06" w:rsidR="00D971E9" w:rsidRDefault="00D971E9" w:rsidP="00D971E9"/>
                  </w:txbxContent>
                </v:textbox>
                <w10:wrap type="square" anchorx="margin"/>
              </v:shape>
            </w:pict>
          </mc:Fallback>
        </mc:AlternateContent>
      </w:r>
    </w:p>
    <w:p w14:paraId="5857825A" w14:textId="78B5B9BE" w:rsidR="00B14B29" w:rsidRPr="008460AE" w:rsidRDefault="00B14B29" w:rsidP="00B14B29">
      <w:pPr>
        <w:pStyle w:val="NoSpacing"/>
      </w:pPr>
    </w:p>
    <w:tbl>
      <w:tblPr>
        <w:tblpPr w:leftFromText="180" w:rightFromText="180" w:vertAnchor="text" w:horzAnchor="margin" w:tblpY="139"/>
        <w:tblW w:w="5000" w:type="pct"/>
        <w:tblLayout w:type="fixed"/>
        <w:tblLook w:val="04A0" w:firstRow="1" w:lastRow="0" w:firstColumn="1" w:lastColumn="0" w:noHBand="0" w:noVBand="1"/>
      </w:tblPr>
      <w:tblGrid>
        <w:gridCol w:w="3755"/>
        <w:gridCol w:w="1420"/>
        <w:gridCol w:w="67"/>
        <w:gridCol w:w="1658"/>
        <w:gridCol w:w="1269"/>
        <w:gridCol w:w="2601"/>
        <w:gridCol w:w="2184"/>
      </w:tblGrid>
      <w:tr w:rsidR="008460AE" w:rsidRPr="002A4ED5" w14:paraId="358D9D6C" w14:textId="77777777" w:rsidTr="002E12A7">
        <w:sdt>
          <w:sdtPr>
            <w:rPr>
              <w:sz w:val="28"/>
              <w:szCs w:val="20"/>
            </w:rPr>
            <w:id w:val="-734620487"/>
            <w:placeholder>
              <w:docPart w:val="99348F8B18AD41D3B2A63668AB37AFF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49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00B050"/>
                <w:vAlign w:val="center"/>
              </w:tcPr>
              <w:p w14:paraId="77F33D42" w14:textId="77777777" w:rsidR="008460AE" w:rsidRPr="008460AE" w:rsidRDefault="008460AE" w:rsidP="008460AE">
                <w:pPr>
                  <w:pStyle w:val="TableHeaders"/>
                  <w:rPr>
                    <w:sz w:val="28"/>
                    <w:szCs w:val="20"/>
                  </w:rPr>
                </w:pPr>
                <w:r w:rsidRPr="008460AE">
                  <w:rPr>
                    <w:sz w:val="28"/>
                    <w:szCs w:val="20"/>
                  </w:rPr>
                  <w:t>Description</w:t>
                </w:r>
              </w:p>
            </w:tc>
          </w:sdtContent>
        </w:sdt>
        <w:tc>
          <w:tcPr>
            <w:tcW w:w="1214" w:type="pct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FFFFFF" w:themeColor="background1"/>
              <w:right w:val="single" w:sz="2" w:space="0" w:color="auto"/>
            </w:tcBorders>
            <w:shd w:val="clear" w:color="auto" w:fill="00B050"/>
            <w:vAlign w:val="center"/>
          </w:tcPr>
          <w:p w14:paraId="4981FAE5" w14:textId="77777777" w:rsidR="008460AE" w:rsidRPr="008460AE" w:rsidRDefault="008460AE" w:rsidP="008460AE">
            <w:pPr>
              <w:pStyle w:val="TableHeaders"/>
              <w:rPr>
                <w:sz w:val="28"/>
                <w:szCs w:val="20"/>
              </w:rPr>
            </w:pPr>
            <w:r w:rsidRPr="00D971E9">
              <w:rPr>
                <w:b w:val="0"/>
                <w:bCs/>
                <w:i/>
                <w:iCs/>
                <w:sz w:val="28"/>
                <w:szCs w:val="20"/>
              </w:rPr>
              <w:t xml:space="preserve">Ladies </w:t>
            </w:r>
            <w:r w:rsidRPr="008460AE">
              <w:rPr>
                <w:sz w:val="28"/>
                <w:szCs w:val="20"/>
              </w:rPr>
              <w:t xml:space="preserve">      Sizes        </w:t>
            </w:r>
            <w:r w:rsidRPr="00D971E9">
              <w:rPr>
                <w:b w:val="0"/>
                <w:bCs/>
                <w:i/>
                <w:iCs/>
                <w:sz w:val="28"/>
                <w:szCs w:val="20"/>
              </w:rPr>
              <w:t>Mens</w:t>
            </w:r>
          </w:p>
        </w:tc>
        <w:tc>
          <w:tcPr>
            <w:tcW w:w="490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00B050"/>
            <w:vAlign w:val="center"/>
          </w:tcPr>
          <w:p w14:paraId="1A830F04" w14:textId="1ACE45D1" w:rsidR="008460AE" w:rsidRPr="008460AE" w:rsidRDefault="00B14B29" w:rsidP="008460AE">
            <w:pPr>
              <w:pStyle w:val="TableHeaders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Qty</w:t>
            </w:r>
          </w:p>
        </w:tc>
        <w:tc>
          <w:tcPr>
            <w:tcW w:w="1004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00B050"/>
            <w:vAlign w:val="center"/>
          </w:tcPr>
          <w:p w14:paraId="10F5E1F5" w14:textId="76E7272B" w:rsidR="008460AE" w:rsidRPr="008460AE" w:rsidRDefault="00B14B29" w:rsidP="008460AE">
            <w:pPr>
              <w:pStyle w:val="TableHeaders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Price</w:t>
            </w:r>
          </w:p>
          <w:p w14:paraId="30E3CE8B" w14:textId="428F18C5" w:rsidR="008460AE" w:rsidRPr="008460AE" w:rsidRDefault="008460AE" w:rsidP="008460AE">
            <w:pPr>
              <w:pStyle w:val="TableHeaders"/>
              <w:rPr>
                <w:sz w:val="28"/>
                <w:szCs w:val="20"/>
              </w:rPr>
            </w:pPr>
            <w:r w:rsidRPr="008460AE">
              <w:rPr>
                <w:sz w:val="28"/>
                <w:szCs w:val="20"/>
              </w:rPr>
              <w:t>(Postage Included)</w:t>
            </w:r>
          </w:p>
        </w:tc>
        <w:sdt>
          <w:sdtPr>
            <w:rPr>
              <w:sz w:val="28"/>
              <w:szCs w:val="20"/>
            </w:rPr>
            <w:id w:val="1236660449"/>
            <w:placeholder>
              <w:docPart w:val="32243622A4014AFCB6E5B17A38B055D6"/>
            </w:placeholder>
            <w:temporary/>
            <w:showingPlcHdr/>
            <w15:appearance w15:val="hidden"/>
          </w:sdtPr>
          <w:sdtEndPr/>
          <w:sdtContent>
            <w:tc>
              <w:tcPr>
                <w:tcW w:w="843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00B050"/>
                <w:vAlign w:val="center"/>
              </w:tcPr>
              <w:p w14:paraId="2E7765EA" w14:textId="77777777" w:rsidR="008460AE" w:rsidRPr="008460AE" w:rsidRDefault="008460AE" w:rsidP="008460AE">
                <w:pPr>
                  <w:pStyle w:val="TableHeaders"/>
                  <w:rPr>
                    <w:sz w:val="28"/>
                    <w:szCs w:val="20"/>
                  </w:rPr>
                </w:pPr>
                <w:r w:rsidRPr="008460AE">
                  <w:rPr>
                    <w:sz w:val="28"/>
                    <w:szCs w:val="20"/>
                  </w:rPr>
                  <w:t>Amount</w:t>
                </w:r>
              </w:p>
            </w:tc>
          </w:sdtContent>
        </w:sdt>
      </w:tr>
      <w:tr w:rsidR="008460AE" w:rsidRPr="002A4ED5" w14:paraId="4ABB6CCB" w14:textId="77777777" w:rsidTr="002E12A7">
        <w:tc>
          <w:tcPr>
            <w:tcW w:w="1449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14DD02CA" w14:textId="77777777" w:rsidR="008460AE" w:rsidRPr="002A4ED5" w:rsidRDefault="008460AE" w:rsidP="008460AE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74" w:type="pct"/>
            <w:gridSpan w:val="2"/>
            <w:tcBorders>
              <w:top w:val="single" w:sz="2" w:space="0" w:color="FFFFFF" w:themeColor="background1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0B050"/>
            <w:vAlign w:val="center"/>
          </w:tcPr>
          <w:p w14:paraId="7DC0CEF4" w14:textId="408D9057" w:rsidR="008460AE" w:rsidRPr="002E12A7" w:rsidRDefault="008460AE" w:rsidP="008460AE">
            <w:pPr>
              <w:pStyle w:val="TableSubheadings"/>
              <w:rPr>
                <w:b/>
                <w:bCs/>
              </w:rPr>
            </w:pPr>
            <w:r w:rsidRPr="002E12A7">
              <w:rPr>
                <w:b/>
                <w:bCs/>
              </w:rPr>
              <w:t>10/12/14/16/18</w:t>
            </w:r>
            <w:r w:rsidR="00FF6DB1">
              <w:rPr>
                <w:b/>
                <w:bCs/>
              </w:rPr>
              <w:t>20/22</w:t>
            </w:r>
            <w:bookmarkStart w:id="0" w:name="_GoBack"/>
            <w:bookmarkEnd w:id="0"/>
          </w:p>
        </w:tc>
        <w:tc>
          <w:tcPr>
            <w:tcW w:w="640" w:type="pct"/>
            <w:tcBorders>
              <w:top w:val="single" w:sz="2" w:space="0" w:color="FFFFFF" w:themeColor="background1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00B050"/>
            <w:vAlign w:val="center"/>
          </w:tcPr>
          <w:p w14:paraId="68D06318" w14:textId="224E24A5" w:rsidR="008460AE" w:rsidRPr="002E12A7" w:rsidRDefault="00FF6DB1" w:rsidP="008460AE">
            <w:pPr>
              <w:pStyle w:val="TableSubheadings"/>
              <w:rPr>
                <w:b/>
                <w:bCs/>
              </w:rPr>
            </w:pPr>
            <w:r>
              <w:rPr>
                <w:b/>
                <w:bCs/>
              </w:rPr>
              <w:t>S/M/L/XL/2XL/3XL</w:t>
            </w:r>
          </w:p>
        </w:tc>
        <w:tc>
          <w:tcPr>
            <w:tcW w:w="49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1D7684AF" w14:textId="77777777" w:rsidR="008460AE" w:rsidRPr="002A4ED5" w:rsidRDefault="008460AE" w:rsidP="008460AE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00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6CCF5CE" w14:textId="77777777" w:rsidR="008460AE" w:rsidRPr="002A4ED5" w:rsidRDefault="008460AE" w:rsidP="008460AE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43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5FFEBD92" w14:textId="77777777" w:rsidR="008460AE" w:rsidRPr="002A4ED5" w:rsidRDefault="008460AE" w:rsidP="008460AE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8460AE" w:rsidRPr="002A4ED5" w14:paraId="2CEB2FB7" w14:textId="77777777" w:rsidTr="002E12A7">
        <w:tc>
          <w:tcPr>
            <w:tcW w:w="144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499106" w14:textId="1FED3A0B" w:rsidR="008460AE" w:rsidRPr="002A4ED5" w:rsidRDefault="008460AE" w:rsidP="008460AE">
            <w:r>
              <w:t>Ladies Blue T-Shirt</w:t>
            </w:r>
          </w:p>
        </w:tc>
        <w:tc>
          <w:tcPr>
            <w:tcW w:w="54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4D4E87" w14:textId="77777777" w:rsidR="008460AE" w:rsidRPr="002A4ED5" w:rsidRDefault="008460AE" w:rsidP="008460AE"/>
        </w:tc>
        <w:tc>
          <w:tcPr>
            <w:tcW w:w="666" w:type="pct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CA3F20" w14:textId="77777777" w:rsidR="008460AE" w:rsidRPr="002A4ED5" w:rsidRDefault="008460AE" w:rsidP="008460AE"/>
        </w:tc>
        <w:tc>
          <w:tcPr>
            <w:tcW w:w="49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E47D4D" w14:textId="77777777" w:rsidR="008460AE" w:rsidRPr="002A4ED5" w:rsidRDefault="008460AE" w:rsidP="008460AE"/>
        </w:tc>
        <w:tc>
          <w:tcPr>
            <w:tcW w:w="100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A7C22C" w14:textId="77777777" w:rsidR="008460AE" w:rsidRPr="002A4ED5" w:rsidRDefault="008460AE" w:rsidP="008460AE">
            <w:pPr>
              <w:jc w:val="center"/>
            </w:pPr>
            <w:r>
              <w:t>$60.00</w:t>
            </w:r>
          </w:p>
        </w:tc>
        <w:tc>
          <w:tcPr>
            <w:tcW w:w="84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D0EB9A" w14:textId="77777777" w:rsidR="008460AE" w:rsidRPr="002A4ED5" w:rsidRDefault="008460AE" w:rsidP="008460AE"/>
        </w:tc>
      </w:tr>
      <w:tr w:rsidR="008460AE" w:rsidRPr="002A4ED5" w14:paraId="77AD6ABA" w14:textId="77777777" w:rsidTr="002E12A7">
        <w:tc>
          <w:tcPr>
            <w:tcW w:w="14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923EDE" w14:textId="77777777" w:rsidR="008460AE" w:rsidRPr="002A4ED5" w:rsidRDefault="008460AE" w:rsidP="008460AE">
            <w:r>
              <w:t>Ladies Black T-Shirt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82BE1C" w14:textId="77777777" w:rsidR="008460AE" w:rsidRPr="002A4ED5" w:rsidRDefault="008460AE" w:rsidP="008460AE"/>
        </w:tc>
        <w:tc>
          <w:tcPr>
            <w:tcW w:w="666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C434DA" w14:textId="77777777" w:rsidR="008460AE" w:rsidRPr="002A4ED5" w:rsidRDefault="008460AE" w:rsidP="008460AE"/>
        </w:tc>
        <w:tc>
          <w:tcPr>
            <w:tcW w:w="4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2C72A0" w14:textId="77777777" w:rsidR="008460AE" w:rsidRPr="002A4ED5" w:rsidRDefault="008460AE" w:rsidP="008460AE"/>
        </w:tc>
        <w:tc>
          <w:tcPr>
            <w:tcW w:w="10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363F63" w14:textId="77777777" w:rsidR="008460AE" w:rsidRPr="002A4ED5" w:rsidRDefault="008460AE" w:rsidP="008460AE">
            <w:pPr>
              <w:jc w:val="center"/>
            </w:pPr>
            <w:r>
              <w:t>$60.00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2A9BF2" w14:textId="77777777" w:rsidR="008460AE" w:rsidRPr="002A4ED5" w:rsidRDefault="008460AE" w:rsidP="008460AE"/>
        </w:tc>
      </w:tr>
      <w:tr w:rsidR="008460AE" w:rsidRPr="002A4ED5" w14:paraId="453F181C" w14:textId="77777777" w:rsidTr="002E12A7">
        <w:tc>
          <w:tcPr>
            <w:tcW w:w="14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E45D47" w14:textId="77777777" w:rsidR="008460AE" w:rsidRPr="002A4ED5" w:rsidRDefault="008460AE" w:rsidP="008460AE">
            <w:proofErr w:type="spellStart"/>
            <w:r>
              <w:t>Mens</w:t>
            </w:r>
            <w:proofErr w:type="spellEnd"/>
            <w:r>
              <w:t xml:space="preserve"> T-Shirt (Black Only)</w:t>
            </w:r>
          </w:p>
        </w:tc>
        <w:tc>
          <w:tcPr>
            <w:tcW w:w="54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DB4270" w14:textId="77777777" w:rsidR="008460AE" w:rsidRPr="002A4ED5" w:rsidRDefault="008460AE" w:rsidP="008460AE"/>
        </w:tc>
        <w:tc>
          <w:tcPr>
            <w:tcW w:w="666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908DC3" w14:textId="77777777" w:rsidR="008460AE" w:rsidRPr="002A4ED5" w:rsidRDefault="008460AE" w:rsidP="008460AE"/>
        </w:tc>
        <w:tc>
          <w:tcPr>
            <w:tcW w:w="4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9B7231" w14:textId="77777777" w:rsidR="008460AE" w:rsidRPr="002A4ED5" w:rsidRDefault="008460AE" w:rsidP="008460AE"/>
        </w:tc>
        <w:tc>
          <w:tcPr>
            <w:tcW w:w="100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78A17C" w14:textId="77777777" w:rsidR="008460AE" w:rsidRPr="002A4ED5" w:rsidRDefault="008460AE" w:rsidP="008460AE">
            <w:pPr>
              <w:jc w:val="center"/>
            </w:pPr>
            <w:r>
              <w:t>$60.00</w:t>
            </w:r>
          </w:p>
        </w:tc>
        <w:tc>
          <w:tcPr>
            <w:tcW w:w="8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D7EA2A" w14:textId="77777777" w:rsidR="008460AE" w:rsidRPr="002A4ED5" w:rsidRDefault="008460AE" w:rsidP="008460AE"/>
        </w:tc>
      </w:tr>
      <w:tr w:rsidR="008460AE" w:rsidRPr="002A4ED5" w14:paraId="6E7000D5" w14:textId="77777777" w:rsidTr="002E12A7">
        <w:tc>
          <w:tcPr>
            <w:tcW w:w="1449" w:type="pct"/>
            <w:tcBorders>
              <w:top w:val="single" w:sz="4" w:space="0" w:color="auto"/>
            </w:tcBorders>
          </w:tcPr>
          <w:p w14:paraId="208CD59F" w14:textId="77777777" w:rsidR="008460AE" w:rsidRPr="002A4ED5" w:rsidRDefault="008460AE" w:rsidP="008460AE">
            <w:r>
              <w:t xml:space="preserve">                                                                                    </w:t>
            </w:r>
          </w:p>
        </w:tc>
        <w:tc>
          <w:tcPr>
            <w:tcW w:w="548" w:type="pct"/>
            <w:tcBorders>
              <w:top w:val="single" w:sz="4" w:space="0" w:color="auto"/>
            </w:tcBorders>
          </w:tcPr>
          <w:p w14:paraId="55EBFA5E" w14:textId="77777777" w:rsidR="008460AE" w:rsidRPr="002A4ED5" w:rsidRDefault="008460AE" w:rsidP="008460AE"/>
        </w:tc>
        <w:tc>
          <w:tcPr>
            <w:tcW w:w="666" w:type="pct"/>
            <w:gridSpan w:val="2"/>
            <w:tcBorders>
              <w:top w:val="single" w:sz="4" w:space="0" w:color="auto"/>
            </w:tcBorders>
          </w:tcPr>
          <w:p w14:paraId="58F0DE89" w14:textId="77777777" w:rsidR="008460AE" w:rsidRPr="002A4ED5" w:rsidRDefault="008460AE" w:rsidP="008460AE"/>
        </w:tc>
        <w:tc>
          <w:tcPr>
            <w:tcW w:w="490" w:type="pct"/>
            <w:tcBorders>
              <w:top w:val="single" w:sz="4" w:space="0" w:color="auto"/>
            </w:tcBorders>
          </w:tcPr>
          <w:p w14:paraId="2B96074F" w14:textId="77777777" w:rsidR="008460AE" w:rsidRPr="002A4ED5" w:rsidRDefault="008460AE" w:rsidP="008460AE"/>
        </w:tc>
        <w:sdt>
          <w:sdtPr>
            <w:id w:val="2064670704"/>
            <w:placeholder>
              <w:docPart w:val="4AC16D6D113A4A5F8B960D390699372D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004" w:type="pct"/>
                <w:tcBorders>
                  <w:top w:val="single" w:sz="4" w:space="0" w:color="auto"/>
                </w:tcBorders>
                <w:vAlign w:val="bottom"/>
              </w:tcPr>
              <w:p w14:paraId="35A33DDD" w14:textId="77777777" w:rsidR="008460AE" w:rsidRPr="002A4ED5" w:rsidRDefault="008460AE" w:rsidP="008460AE">
                <w:pPr>
                  <w:pStyle w:val="Total"/>
                </w:pPr>
                <w:r w:rsidRPr="002A4ED5">
                  <w:t>Total</w:t>
                </w:r>
              </w:p>
            </w:tc>
          </w:sdtContent>
        </w:sdt>
        <w:tc>
          <w:tcPr>
            <w:tcW w:w="843" w:type="pct"/>
            <w:tcBorders>
              <w:top w:val="single" w:sz="4" w:space="0" w:color="auto"/>
              <w:bottom w:val="single" w:sz="4" w:space="0" w:color="auto"/>
            </w:tcBorders>
          </w:tcPr>
          <w:p w14:paraId="52890ACB" w14:textId="77777777" w:rsidR="008460AE" w:rsidRPr="002A4ED5" w:rsidRDefault="008460AE" w:rsidP="008460AE">
            <w:pPr>
              <w:rPr>
                <w:b/>
              </w:rPr>
            </w:pPr>
          </w:p>
        </w:tc>
      </w:tr>
    </w:tbl>
    <w:p w14:paraId="5254E38A" w14:textId="1DAA0AF6" w:rsidR="008460AE" w:rsidRPr="008460AE" w:rsidRDefault="008460AE" w:rsidP="008460AE"/>
    <w:p w14:paraId="1DFFF552" w14:textId="6CD5C938" w:rsidR="008460AE" w:rsidRPr="008460AE" w:rsidRDefault="008460AE" w:rsidP="008460AE">
      <w:pPr>
        <w:tabs>
          <w:tab w:val="left" w:pos="1350"/>
        </w:tabs>
      </w:pPr>
    </w:p>
    <w:sectPr w:rsidR="008460AE" w:rsidRPr="008460AE" w:rsidSect="006250A2">
      <w:headerReference w:type="default" r:id="rId29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051FE4" w14:textId="77777777" w:rsidR="00746837" w:rsidRDefault="00746837" w:rsidP="00650259">
      <w:pPr>
        <w:spacing w:line="240" w:lineRule="auto"/>
      </w:pPr>
      <w:r>
        <w:separator/>
      </w:r>
    </w:p>
  </w:endnote>
  <w:endnote w:type="continuationSeparator" w:id="0">
    <w:p w14:paraId="332D5E12" w14:textId="77777777" w:rsidR="00746837" w:rsidRDefault="00746837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B3636A9-C499-4585-A42B-973FF9D52FCC}"/>
    <w:embedBold r:id="rId2" w:fontKey="{C2D955E5-81FE-4A60-8912-28AC7667F499}"/>
    <w:embedItalic r:id="rId3" w:fontKey="{55931A6C-0D6C-4F69-92E5-3451CDD2F581}"/>
    <w:embedBoldItalic r:id="rId4" w:fontKey="{003BA5A4-4F99-487F-B90D-C4261157A03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1BAD25C7-163D-4E97-B0C4-0D471C1C4DB4}"/>
    <w:embedBold r:id="rId6" w:fontKey="{0E75F51F-4FE9-43D8-A31B-5FE4CC7F756D}"/>
    <w:embedItalic r:id="rId7" w:fontKey="{4AB86956-AE9B-4689-BFA6-8112EFA4EE90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8" w:fontKey="{01408AD2-5D65-4666-B973-8616439DB7B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06E1BCD5-5EE4-49A2-87E9-6171A7901D4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00C1BD" w14:textId="77777777" w:rsidR="00746837" w:rsidRDefault="00746837" w:rsidP="00650259">
      <w:pPr>
        <w:spacing w:line="240" w:lineRule="auto"/>
      </w:pPr>
      <w:r>
        <w:separator/>
      </w:r>
    </w:p>
  </w:footnote>
  <w:footnote w:type="continuationSeparator" w:id="0">
    <w:p w14:paraId="739CE38B" w14:textId="77777777" w:rsidR="00746837" w:rsidRDefault="00746837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155" w:type="pct"/>
      <w:shd w:val="clear" w:color="auto" w:fill="731F1C" w:themeFill="accent5"/>
      <w:tblLook w:val="04A0" w:firstRow="1" w:lastRow="0" w:firstColumn="1" w:lastColumn="0" w:noHBand="0" w:noVBand="1"/>
    </w:tblPr>
    <w:tblGrid>
      <w:gridCol w:w="3646"/>
      <w:gridCol w:w="7124"/>
    </w:tblGrid>
    <w:tr w:rsidR="00FE7E70" w:rsidRPr="00562601" w14:paraId="5CCDAE3C" w14:textId="77777777" w:rsidTr="00FE7E70">
      <w:trPr>
        <w:trHeight w:val="705"/>
      </w:trPr>
      <w:tc>
        <w:tcPr>
          <w:tcW w:w="1471" w:type="pct"/>
          <w:shd w:val="clear" w:color="auto" w:fill="FFFFFF" w:themeFill="background1"/>
          <w:vAlign w:val="center"/>
        </w:tcPr>
        <w:p w14:paraId="403CCFD4" w14:textId="03E02A79" w:rsidR="00562601" w:rsidRPr="00562601" w:rsidRDefault="00562601" w:rsidP="00FE7E70">
          <w:pPr>
            <w:tabs>
              <w:tab w:val="center" w:pos="4680"/>
              <w:tab w:val="right" w:pos="9360"/>
            </w:tabs>
            <w:spacing w:before="0"/>
            <w:jc w:val="center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val="en-AU" w:eastAsia="en-AU"/>
            </w:rPr>
            <w:drawing>
              <wp:inline distT="0" distB="0" distL="0" distR="0" wp14:anchorId="7262DF02" wp14:editId="00C32DB3">
                <wp:extent cx="2178050" cy="864772"/>
                <wp:effectExtent l="0" t="0" r="0" b="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3753" cy="9146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29" w:type="pct"/>
          <w:shd w:val="clear" w:color="auto" w:fill="FFFFFF" w:themeFill="background1"/>
          <w:vAlign w:val="center"/>
        </w:tcPr>
        <w:p w14:paraId="77FDC078" w14:textId="779CD5B8" w:rsidR="00562601" w:rsidRPr="005D1EA1" w:rsidRDefault="005D1EA1" w:rsidP="00FE7E70">
          <w:pPr>
            <w:pStyle w:val="Header"/>
            <w:jc w:val="center"/>
            <w:rPr>
              <w:color w:val="auto"/>
            </w:rPr>
          </w:pPr>
          <w:r>
            <w:t>NZ</w:t>
          </w:r>
          <w:r w:rsidRPr="005D1EA1">
            <w:rPr>
              <w:color w:val="auto"/>
              <w:sz w:val="72"/>
              <w:szCs w:val="44"/>
            </w:rPr>
            <w:t>T-Shirt Order Form</w:t>
          </w:r>
        </w:p>
      </w:tc>
    </w:tr>
  </w:tbl>
  <w:p w14:paraId="59A20A56" w14:textId="0A2D67B1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EA1"/>
    <w:rsid w:val="00003B30"/>
    <w:rsid w:val="00045CA6"/>
    <w:rsid w:val="00052382"/>
    <w:rsid w:val="0006568A"/>
    <w:rsid w:val="00076F0F"/>
    <w:rsid w:val="00084253"/>
    <w:rsid w:val="000D1F49"/>
    <w:rsid w:val="000E01EF"/>
    <w:rsid w:val="000F5C88"/>
    <w:rsid w:val="001727CA"/>
    <w:rsid w:val="001E4E2C"/>
    <w:rsid w:val="00261C01"/>
    <w:rsid w:val="00272B4A"/>
    <w:rsid w:val="002A26CB"/>
    <w:rsid w:val="002A4ED5"/>
    <w:rsid w:val="002A648D"/>
    <w:rsid w:val="002B69B4"/>
    <w:rsid w:val="002C56E6"/>
    <w:rsid w:val="002D3A9F"/>
    <w:rsid w:val="002E12A7"/>
    <w:rsid w:val="003341D0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1390"/>
    <w:rsid w:val="00582B1C"/>
    <w:rsid w:val="005A3BF7"/>
    <w:rsid w:val="005D1EA1"/>
    <w:rsid w:val="005F2035"/>
    <w:rsid w:val="005F7990"/>
    <w:rsid w:val="006250A2"/>
    <w:rsid w:val="0063739C"/>
    <w:rsid w:val="00650259"/>
    <w:rsid w:val="0071310E"/>
    <w:rsid w:val="00714AB7"/>
    <w:rsid w:val="00746837"/>
    <w:rsid w:val="00770F25"/>
    <w:rsid w:val="00787DD4"/>
    <w:rsid w:val="007A35A8"/>
    <w:rsid w:val="007B0A85"/>
    <w:rsid w:val="007C6A52"/>
    <w:rsid w:val="00806FF3"/>
    <w:rsid w:val="0082043E"/>
    <w:rsid w:val="00822FB0"/>
    <w:rsid w:val="008460AE"/>
    <w:rsid w:val="008E203A"/>
    <w:rsid w:val="0090021E"/>
    <w:rsid w:val="00905BCD"/>
    <w:rsid w:val="0091229C"/>
    <w:rsid w:val="00940E73"/>
    <w:rsid w:val="0095518F"/>
    <w:rsid w:val="0098597D"/>
    <w:rsid w:val="00991B30"/>
    <w:rsid w:val="009A51DE"/>
    <w:rsid w:val="009D406B"/>
    <w:rsid w:val="009F2638"/>
    <w:rsid w:val="009F619A"/>
    <w:rsid w:val="009F6DDE"/>
    <w:rsid w:val="00A27529"/>
    <w:rsid w:val="00A370A8"/>
    <w:rsid w:val="00A60442"/>
    <w:rsid w:val="00AC2926"/>
    <w:rsid w:val="00B04A50"/>
    <w:rsid w:val="00B0749F"/>
    <w:rsid w:val="00B14B29"/>
    <w:rsid w:val="00B160CA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0D74"/>
    <w:rsid w:val="00CE6104"/>
    <w:rsid w:val="00CE7918"/>
    <w:rsid w:val="00D16163"/>
    <w:rsid w:val="00D971E9"/>
    <w:rsid w:val="00DB3FAD"/>
    <w:rsid w:val="00DD447B"/>
    <w:rsid w:val="00DF0832"/>
    <w:rsid w:val="00E0535A"/>
    <w:rsid w:val="00E61C09"/>
    <w:rsid w:val="00E677FE"/>
    <w:rsid w:val="00EB3B58"/>
    <w:rsid w:val="00EC7359"/>
    <w:rsid w:val="00EE3054"/>
    <w:rsid w:val="00F00606"/>
    <w:rsid w:val="00F01256"/>
    <w:rsid w:val="00F37626"/>
    <w:rsid w:val="00F4113A"/>
    <w:rsid w:val="00F41C70"/>
    <w:rsid w:val="00F5418C"/>
    <w:rsid w:val="00F549BE"/>
    <w:rsid w:val="00FC7475"/>
    <w:rsid w:val="00FD1BB7"/>
    <w:rsid w:val="00FE2E33"/>
    <w:rsid w:val="00FE78A0"/>
    <w:rsid w:val="00FE7E70"/>
    <w:rsid w:val="00FF2887"/>
    <w:rsid w:val="00FF65E4"/>
    <w:rsid w:val="00FF6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1E68F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image" Target="media/image40.png"/><Relationship Id="rId26" Type="http://schemas.openxmlformats.org/officeDocument/2006/relationships/image" Target="media/image60.png"/><Relationship Id="rId3" Type="http://schemas.openxmlformats.org/officeDocument/2006/relationships/customXml" Target="../customXml/item3.xml"/><Relationship Id="rId21" Type="http://schemas.openxmlformats.org/officeDocument/2006/relationships/image" Target="media/image50.jpeg"/><Relationship Id="rId7" Type="http://schemas.openxmlformats.org/officeDocument/2006/relationships/settings" Target="settings.xml"/><Relationship Id="rId12" Type="http://schemas.openxmlformats.org/officeDocument/2006/relationships/image" Target="media/image10.png"/><Relationship Id="rId17" Type="http://schemas.openxmlformats.org/officeDocument/2006/relationships/image" Target="media/image30.png"/><Relationship Id="rId25" Type="http://schemas.openxmlformats.org/officeDocument/2006/relationships/image" Target="media/image50.png"/><Relationship Id="rId2" Type="http://schemas.openxmlformats.org/officeDocument/2006/relationships/customXml" Target="../customXml/item2.xml"/><Relationship Id="rId16" Type="http://schemas.openxmlformats.org/officeDocument/2006/relationships/image" Target="media/image20.jpg"/><Relationship Id="rId20" Type="http://schemas.openxmlformats.org/officeDocument/2006/relationships/image" Target="media/image6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7.png"/><Relationship Id="rId28" Type="http://schemas.openxmlformats.org/officeDocument/2006/relationships/image" Target="media/image70.png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31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61.png"/><Relationship Id="rId27" Type="http://schemas.openxmlformats.org/officeDocument/2006/relationships/image" Target="media/image9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nmcf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09F7B91CA9C4B2E82D1C741436336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758282-2AF5-46A0-8498-4120082ED3BB}"/>
      </w:docPartPr>
      <w:docPartBody>
        <w:p w:rsidR="00442C76" w:rsidRDefault="00F51A48">
          <w:pPr>
            <w:pStyle w:val="109F7B91CA9C4B2E82D1C7414363364C"/>
          </w:pPr>
          <w:r w:rsidRPr="002A4ED5">
            <w:t>Phone</w:t>
          </w:r>
        </w:p>
      </w:docPartBody>
    </w:docPart>
    <w:docPart>
      <w:docPartPr>
        <w:name w:val="A18987A134494C8CBFD0B36998F067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497274-91EE-44E9-9CD2-EC3C08414CA2}"/>
      </w:docPartPr>
      <w:docPartBody>
        <w:p w:rsidR="00442C76" w:rsidRDefault="00F51A48">
          <w:pPr>
            <w:pStyle w:val="A18987A134494C8CBFD0B36998F06756"/>
          </w:pPr>
          <w:r w:rsidRPr="002A4ED5">
            <w:t>Email</w:t>
          </w:r>
        </w:p>
      </w:docPartBody>
    </w:docPart>
    <w:docPart>
      <w:docPartPr>
        <w:name w:val="99348F8B18AD41D3B2A63668AB37A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80BC67-0609-4CB8-AC8C-C1A882B26D53}"/>
      </w:docPartPr>
      <w:docPartBody>
        <w:p w:rsidR="00442C76" w:rsidRDefault="007D74A9" w:rsidP="007D74A9">
          <w:pPr>
            <w:pStyle w:val="99348F8B18AD41D3B2A63668AB37AFF9"/>
          </w:pPr>
          <w:r w:rsidRPr="002A4ED5">
            <w:t>Description</w:t>
          </w:r>
        </w:p>
      </w:docPartBody>
    </w:docPart>
    <w:docPart>
      <w:docPartPr>
        <w:name w:val="32243622A4014AFCB6E5B17A38B055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3B4886-81C8-45C0-883A-BE9AA1133F6F}"/>
      </w:docPartPr>
      <w:docPartBody>
        <w:p w:rsidR="00442C76" w:rsidRDefault="007D74A9" w:rsidP="007D74A9">
          <w:pPr>
            <w:pStyle w:val="32243622A4014AFCB6E5B17A38B055D6"/>
          </w:pPr>
          <w:r w:rsidRPr="002A4ED5">
            <w:t>Amount</w:t>
          </w:r>
        </w:p>
      </w:docPartBody>
    </w:docPart>
    <w:docPart>
      <w:docPartPr>
        <w:name w:val="4AC16D6D113A4A5F8B960D39069937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73FD9-8A36-45D4-B00F-CF56C3242316}"/>
      </w:docPartPr>
      <w:docPartBody>
        <w:p w:rsidR="00442C76" w:rsidRDefault="007D74A9" w:rsidP="007D74A9">
          <w:pPr>
            <w:pStyle w:val="4AC16D6D113A4A5F8B960D390699372D"/>
          </w:pPr>
          <w:r w:rsidRPr="002A4ED5"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4A9"/>
    <w:rsid w:val="00442C76"/>
    <w:rsid w:val="005A3AC6"/>
    <w:rsid w:val="00665C1D"/>
    <w:rsid w:val="007D74A9"/>
    <w:rsid w:val="00EA0EB1"/>
    <w:rsid w:val="00F51A48"/>
    <w:rsid w:val="00FF6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815E4A69B6645349AA5AF85D7A49D7A">
    <w:name w:val="8815E4A69B6645349AA5AF85D7A49D7A"/>
  </w:style>
  <w:style w:type="paragraph" w:customStyle="1" w:styleId="109F7B91CA9C4B2E82D1C7414363364C">
    <w:name w:val="109F7B91CA9C4B2E82D1C7414363364C"/>
  </w:style>
  <w:style w:type="paragraph" w:customStyle="1" w:styleId="A18987A134494C8CBFD0B36998F06756">
    <w:name w:val="A18987A134494C8CBFD0B36998F06756"/>
  </w:style>
  <w:style w:type="paragraph" w:customStyle="1" w:styleId="3FB34DD7F10341F6ABB37D928099FB69">
    <w:name w:val="3FB34DD7F10341F6ABB37D928099FB69"/>
  </w:style>
  <w:style w:type="paragraph" w:customStyle="1" w:styleId="EAE33ED3E2B04F58A67E1C7BC98455E3">
    <w:name w:val="EAE33ED3E2B04F58A67E1C7BC98455E3"/>
  </w:style>
  <w:style w:type="paragraph" w:customStyle="1" w:styleId="A259347ADB0E41A68F11DB50095C25E5">
    <w:name w:val="A259347ADB0E41A68F11DB50095C25E5"/>
  </w:style>
  <w:style w:type="paragraph" w:customStyle="1" w:styleId="77366722EC6B4DF8A49D94D5805858DF">
    <w:name w:val="77366722EC6B4DF8A49D94D5805858DF"/>
  </w:style>
  <w:style w:type="paragraph" w:customStyle="1" w:styleId="47151D53AFFE463FB11A3DE17284030E">
    <w:name w:val="47151D53AFFE463FB11A3DE17284030E"/>
  </w:style>
  <w:style w:type="paragraph" w:customStyle="1" w:styleId="8387D195E61B4E4ABBE691F724BADC71">
    <w:name w:val="8387D195E61B4E4ABBE691F724BADC71"/>
  </w:style>
  <w:style w:type="paragraph" w:customStyle="1" w:styleId="7B4BE6ABE5B948F28B482ABC3BA4B5E9">
    <w:name w:val="7B4BE6ABE5B948F28B482ABC3BA4B5E9"/>
  </w:style>
  <w:style w:type="paragraph" w:customStyle="1" w:styleId="A4095B4A4CE04AF88848A46DA973CC89">
    <w:name w:val="A4095B4A4CE04AF88848A46DA973CC89"/>
  </w:style>
  <w:style w:type="paragraph" w:customStyle="1" w:styleId="4E6A446600FE48EEB5A32E8B0687653B">
    <w:name w:val="4E6A446600FE48EEB5A32E8B0687653B"/>
  </w:style>
  <w:style w:type="paragraph" w:customStyle="1" w:styleId="91E6AC9A78C44112B0A4602DED7FAAC7">
    <w:name w:val="91E6AC9A78C44112B0A4602DED7FAAC7"/>
  </w:style>
  <w:style w:type="paragraph" w:customStyle="1" w:styleId="A02925515107435E8F82CE7B9F0EE2D4">
    <w:name w:val="A02925515107435E8F82CE7B9F0EE2D4"/>
  </w:style>
  <w:style w:type="paragraph" w:customStyle="1" w:styleId="53708F5334F74558A2DF2378C7112CA1">
    <w:name w:val="53708F5334F74558A2DF2378C7112CA1"/>
  </w:style>
  <w:style w:type="paragraph" w:customStyle="1" w:styleId="6B4A778A81E34B4BB02BCCE4CBD9333C">
    <w:name w:val="6B4A778A81E34B4BB02BCCE4CBD9333C"/>
    <w:rsid w:val="007D74A9"/>
  </w:style>
  <w:style w:type="paragraph" w:customStyle="1" w:styleId="71293A168F67472ABDFCCE538E4829BC">
    <w:name w:val="71293A168F67472ABDFCCE538E4829BC"/>
    <w:rsid w:val="007D74A9"/>
  </w:style>
  <w:style w:type="paragraph" w:customStyle="1" w:styleId="B9726FEC387B47F4B3DAF95627850D05">
    <w:name w:val="B9726FEC387B47F4B3DAF95627850D05"/>
    <w:rsid w:val="007D74A9"/>
  </w:style>
  <w:style w:type="paragraph" w:customStyle="1" w:styleId="004FAE7B171845ED960B7E226FF3C037">
    <w:name w:val="004FAE7B171845ED960B7E226FF3C037"/>
    <w:rsid w:val="007D74A9"/>
  </w:style>
  <w:style w:type="paragraph" w:customStyle="1" w:styleId="874FF2B00A88416D8D6AC91DA3A24218">
    <w:name w:val="874FF2B00A88416D8D6AC91DA3A24218"/>
    <w:rsid w:val="007D74A9"/>
  </w:style>
  <w:style w:type="paragraph" w:customStyle="1" w:styleId="E89B393F71F74C4882AFCF28F945E551">
    <w:name w:val="E89B393F71F74C4882AFCF28F945E551"/>
    <w:rsid w:val="007D74A9"/>
  </w:style>
  <w:style w:type="paragraph" w:customStyle="1" w:styleId="FEF3DFFC45624B4EBC49A1281A710C2C">
    <w:name w:val="FEF3DFFC45624B4EBC49A1281A710C2C"/>
    <w:rsid w:val="007D74A9"/>
  </w:style>
  <w:style w:type="paragraph" w:customStyle="1" w:styleId="BDE9C806753144B0B51CC1B8BA224B6E">
    <w:name w:val="BDE9C806753144B0B51CC1B8BA224B6E"/>
    <w:rsid w:val="007D74A9"/>
  </w:style>
  <w:style w:type="paragraph" w:customStyle="1" w:styleId="3D560DC370D44FD2A784325230B8899C">
    <w:name w:val="3D560DC370D44FD2A784325230B8899C"/>
    <w:rsid w:val="007D74A9"/>
  </w:style>
  <w:style w:type="paragraph" w:customStyle="1" w:styleId="293BBF8519704EF8A97357E7FD1AB521">
    <w:name w:val="293BBF8519704EF8A97357E7FD1AB521"/>
    <w:rsid w:val="007D74A9"/>
  </w:style>
  <w:style w:type="paragraph" w:customStyle="1" w:styleId="FB65DF1F2276416AA36BFCD9DFC1C39E">
    <w:name w:val="FB65DF1F2276416AA36BFCD9DFC1C39E"/>
    <w:rsid w:val="007D74A9"/>
  </w:style>
  <w:style w:type="paragraph" w:customStyle="1" w:styleId="0B6AA355542F4C4490532DA6F60D6EAB">
    <w:name w:val="0B6AA355542F4C4490532DA6F60D6EAB"/>
    <w:rsid w:val="007D74A9"/>
  </w:style>
  <w:style w:type="paragraph" w:customStyle="1" w:styleId="34D0BF88FF3544AF9D48FA4BA155CC15">
    <w:name w:val="34D0BF88FF3544AF9D48FA4BA155CC15"/>
    <w:rsid w:val="007D74A9"/>
  </w:style>
  <w:style w:type="paragraph" w:customStyle="1" w:styleId="B05A94D320AB4823A0980C7B324F139F">
    <w:name w:val="B05A94D320AB4823A0980C7B324F139F"/>
    <w:rsid w:val="007D74A9"/>
  </w:style>
  <w:style w:type="paragraph" w:customStyle="1" w:styleId="C38D6C327CE8460695ABBBFEEB162CAC">
    <w:name w:val="C38D6C327CE8460695ABBBFEEB162CAC"/>
    <w:rsid w:val="007D74A9"/>
  </w:style>
  <w:style w:type="paragraph" w:customStyle="1" w:styleId="443FF1FB542B48D59FA175895C02C48E">
    <w:name w:val="443FF1FB542B48D59FA175895C02C48E"/>
    <w:rsid w:val="007D74A9"/>
  </w:style>
  <w:style w:type="paragraph" w:customStyle="1" w:styleId="9D368FF8AF804E19B6A059689E267929">
    <w:name w:val="9D368FF8AF804E19B6A059689E267929"/>
    <w:rsid w:val="007D74A9"/>
  </w:style>
  <w:style w:type="paragraph" w:customStyle="1" w:styleId="10E7BEAD9E1547C8AFD785621A6CE052">
    <w:name w:val="10E7BEAD9E1547C8AFD785621A6CE052"/>
    <w:rsid w:val="007D74A9"/>
  </w:style>
  <w:style w:type="paragraph" w:customStyle="1" w:styleId="ECECFEB1B75445DF84E0D13A5DD1976E">
    <w:name w:val="ECECFEB1B75445DF84E0D13A5DD1976E"/>
    <w:rsid w:val="007D74A9"/>
  </w:style>
  <w:style w:type="paragraph" w:customStyle="1" w:styleId="51A31567B35A4D31A2E1ACC2FC14CA86">
    <w:name w:val="51A31567B35A4D31A2E1ACC2FC14CA86"/>
    <w:rsid w:val="007D74A9"/>
  </w:style>
  <w:style w:type="paragraph" w:customStyle="1" w:styleId="EF902847B7374F73A6B598069D0CA760">
    <w:name w:val="EF902847B7374F73A6B598069D0CA760"/>
    <w:rsid w:val="007D74A9"/>
  </w:style>
  <w:style w:type="paragraph" w:customStyle="1" w:styleId="D49DFEF35B3C448E997B22BA6EA1C5AC">
    <w:name w:val="D49DFEF35B3C448E997B22BA6EA1C5AC"/>
    <w:rsid w:val="007D74A9"/>
  </w:style>
  <w:style w:type="paragraph" w:customStyle="1" w:styleId="516F43C65BE646B587A85B1B6C34799A">
    <w:name w:val="516F43C65BE646B587A85B1B6C34799A"/>
    <w:rsid w:val="007D74A9"/>
  </w:style>
  <w:style w:type="paragraph" w:customStyle="1" w:styleId="0968291D8A504294A360A810CE02132B">
    <w:name w:val="0968291D8A504294A360A810CE02132B"/>
    <w:rsid w:val="007D74A9"/>
  </w:style>
  <w:style w:type="paragraph" w:customStyle="1" w:styleId="52DBC80539F84336919C7B7387E201B9">
    <w:name w:val="52DBC80539F84336919C7B7387E201B9"/>
    <w:rsid w:val="007D74A9"/>
  </w:style>
  <w:style w:type="paragraph" w:customStyle="1" w:styleId="29D29355851E4C9898ACDA0717273F41">
    <w:name w:val="29D29355851E4C9898ACDA0717273F41"/>
    <w:rsid w:val="007D74A9"/>
  </w:style>
  <w:style w:type="paragraph" w:customStyle="1" w:styleId="FA00616AA0814EB69B1AB9BA3D15B0D6">
    <w:name w:val="FA00616AA0814EB69B1AB9BA3D15B0D6"/>
    <w:rsid w:val="007D74A9"/>
  </w:style>
  <w:style w:type="paragraph" w:customStyle="1" w:styleId="7B3C77654E19467E80499313EE4BCB21">
    <w:name w:val="7B3C77654E19467E80499313EE4BCB21"/>
    <w:rsid w:val="007D74A9"/>
  </w:style>
  <w:style w:type="paragraph" w:customStyle="1" w:styleId="A9B05F1A0EA04D939E9EDCF9DC30AE68">
    <w:name w:val="A9B05F1A0EA04D939E9EDCF9DC30AE68"/>
    <w:rsid w:val="007D74A9"/>
  </w:style>
  <w:style w:type="paragraph" w:customStyle="1" w:styleId="99348F8B18AD41D3B2A63668AB37AFF9">
    <w:name w:val="99348F8B18AD41D3B2A63668AB37AFF9"/>
    <w:rsid w:val="007D74A9"/>
  </w:style>
  <w:style w:type="paragraph" w:customStyle="1" w:styleId="81D6B7B48A9642F8AFDDEF1F296DFFF4">
    <w:name w:val="81D6B7B48A9642F8AFDDEF1F296DFFF4"/>
    <w:rsid w:val="007D74A9"/>
  </w:style>
  <w:style w:type="paragraph" w:customStyle="1" w:styleId="B5A665CE4D504E1789731EA2D259A6D6">
    <w:name w:val="B5A665CE4D504E1789731EA2D259A6D6"/>
    <w:rsid w:val="007D74A9"/>
  </w:style>
  <w:style w:type="paragraph" w:customStyle="1" w:styleId="32243622A4014AFCB6E5B17A38B055D6">
    <w:name w:val="32243622A4014AFCB6E5B17A38B055D6"/>
    <w:rsid w:val="007D74A9"/>
  </w:style>
  <w:style w:type="paragraph" w:customStyle="1" w:styleId="9A0605B060A04BC8BCEAF0CD0939B117">
    <w:name w:val="9A0605B060A04BC8BCEAF0CD0939B117"/>
    <w:rsid w:val="007D74A9"/>
  </w:style>
  <w:style w:type="paragraph" w:customStyle="1" w:styleId="4AC16D6D113A4A5F8B960D390699372D">
    <w:name w:val="4AC16D6D113A4A5F8B960D390699372D"/>
    <w:rsid w:val="007D74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B1C05861-CF6D-4D12-92A1-3B722D630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2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2019-09-16T09:26:00Z</dcterms:created>
  <dcterms:modified xsi:type="dcterms:W3CDTF">2019-09-17T05:55:00Z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